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5A23F" w14:textId="77777777" w:rsidR="00184AB0" w:rsidRDefault="00184AB0" w:rsidP="00184AB0"/>
    <w:p w14:paraId="216E03FC" w14:textId="77777777" w:rsidR="00184AB0" w:rsidRDefault="00184AB0" w:rsidP="00184AB0"/>
    <w:p w14:paraId="149B9DC3" w14:textId="77777777" w:rsidR="00184AB0" w:rsidRDefault="00184AB0" w:rsidP="00184AB0"/>
    <w:p w14:paraId="3DCB0736" w14:textId="77777777" w:rsidR="00184AB0" w:rsidRDefault="00184AB0" w:rsidP="00184AB0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BDIAP Bursary Application:</w:t>
      </w:r>
    </w:p>
    <w:p w14:paraId="30E06D3F" w14:textId="2F7253AE" w:rsidR="00184AB0" w:rsidRDefault="00184AB0" w:rsidP="00184AB0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USCAP 2024</w:t>
      </w:r>
    </w:p>
    <w:p w14:paraId="2CCBE06E" w14:textId="70AD89C1" w:rsidR="00184AB0" w:rsidRDefault="009C0D40" w:rsidP="00184AB0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23-28</w:t>
      </w:r>
      <w:r w:rsidR="00184AB0">
        <w:rPr>
          <w:rFonts w:cstheme="minorHAnsi"/>
          <w:b/>
          <w:bCs/>
          <w:sz w:val="28"/>
          <w:szCs w:val="28"/>
        </w:rPr>
        <w:t xml:space="preserve"> March 202</w:t>
      </w:r>
      <w:r>
        <w:rPr>
          <w:rFonts w:cstheme="minorHAnsi"/>
          <w:b/>
          <w:bCs/>
          <w:sz w:val="28"/>
          <w:szCs w:val="28"/>
        </w:rPr>
        <w:t>4</w:t>
      </w:r>
      <w:r w:rsidR="00184AB0">
        <w:rPr>
          <w:rFonts w:cstheme="minorHAnsi"/>
          <w:b/>
          <w:bCs/>
          <w:sz w:val="28"/>
          <w:szCs w:val="28"/>
        </w:rPr>
        <w:t xml:space="preserve">, </w:t>
      </w:r>
      <w:r w:rsidRPr="009C0D40">
        <w:rPr>
          <w:rFonts w:cstheme="minorHAnsi"/>
          <w:b/>
          <w:bCs/>
          <w:sz w:val="28"/>
          <w:szCs w:val="28"/>
        </w:rPr>
        <w:t>Baltimore, MD</w:t>
      </w:r>
      <w:r w:rsidR="00184AB0" w:rsidRPr="00F915A3">
        <w:rPr>
          <w:rFonts w:cstheme="minorHAnsi"/>
          <w:b/>
          <w:bCs/>
          <w:sz w:val="28"/>
          <w:szCs w:val="28"/>
        </w:rPr>
        <w:t>, United States</w:t>
      </w:r>
    </w:p>
    <w:p w14:paraId="246DADEF" w14:textId="77777777" w:rsidR="00184AB0" w:rsidRDefault="00184AB0" w:rsidP="00184AB0">
      <w:pPr>
        <w:jc w:val="center"/>
        <w:rPr>
          <w:rFonts w:cstheme="minorHAnsi"/>
          <w:b/>
          <w:bCs/>
          <w:sz w:val="28"/>
          <w:szCs w:val="28"/>
        </w:rPr>
      </w:pPr>
    </w:p>
    <w:p w14:paraId="1EB678BA" w14:textId="77777777" w:rsidR="00184AB0" w:rsidRPr="004A2994" w:rsidRDefault="00184AB0" w:rsidP="00184AB0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Verification Form</w:t>
      </w:r>
    </w:p>
    <w:p w14:paraId="5942354F" w14:textId="77777777" w:rsidR="00184AB0" w:rsidRPr="004A2994" w:rsidRDefault="00184AB0" w:rsidP="00184AB0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Head of Department</w:t>
      </w:r>
      <w:r>
        <w:rPr>
          <w:b/>
          <w:bCs/>
          <w:sz w:val="28"/>
          <w:szCs w:val="28"/>
        </w:rPr>
        <w:t>/Educational Supervisor</w:t>
      </w:r>
    </w:p>
    <w:p w14:paraId="5C040B50" w14:textId="77777777" w:rsidR="00184AB0" w:rsidRPr="00540437" w:rsidRDefault="00184AB0" w:rsidP="00184AB0">
      <w:pPr>
        <w:rPr>
          <w:rFonts w:cstheme="minorHAnsi"/>
        </w:rPr>
      </w:pPr>
    </w:p>
    <w:p w14:paraId="2232E052" w14:textId="77777777" w:rsidR="00184AB0" w:rsidRDefault="00184AB0" w:rsidP="00184AB0">
      <w:pPr>
        <w:rPr>
          <w:rFonts w:cstheme="minorHAnsi"/>
          <w:color w:val="222222"/>
          <w:shd w:val="clear" w:color="auto" w:fill="FFFFFF"/>
        </w:rPr>
      </w:pPr>
    </w:p>
    <w:p w14:paraId="14D45E9E" w14:textId="77777777" w:rsidR="00184AB0" w:rsidRPr="00E90089" w:rsidRDefault="00184AB0" w:rsidP="00184AB0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b/>
          <w:bCs/>
        </w:rPr>
        <w:t xml:space="preserve">NAME OF APPLICANT: </w:t>
      </w:r>
      <w:r w:rsidRPr="00E90089">
        <w:rPr>
          <w:rFonts w:cstheme="minorHAnsi"/>
        </w:rPr>
        <w:t>_________________________________</w:t>
      </w:r>
      <w:r w:rsidRPr="00E90089">
        <w:rPr>
          <w:rFonts w:cstheme="minorHAnsi"/>
        </w:rPr>
        <w:br/>
      </w:r>
    </w:p>
    <w:p w14:paraId="323E890C" w14:textId="77777777" w:rsidR="00184AB0" w:rsidRPr="00540437" w:rsidRDefault="00184AB0" w:rsidP="00184AB0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I confirm that</w:t>
      </w:r>
      <w:r>
        <w:rPr>
          <w:rFonts w:cstheme="minorHAnsi"/>
          <w:color w:val="222222"/>
          <w:shd w:val="clear" w:color="auto" w:fill="FFFFFF"/>
        </w:rPr>
        <w:t xml:space="preserve"> the above-named applicant </w:t>
      </w:r>
      <w:r w:rsidRPr="00540437">
        <w:rPr>
          <w:rFonts w:cstheme="minorHAnsi"/>
          <w:color w:val="222222"/>
          <w:shd w:val="clear" w:color="auto" w:fill="FFFFFF"/>
        </w:rPr>
        <w:t>is a trainee working in my department</w:t>
      </w:r>
      <w:r>
        <w:rPr>
          <w:rFonts w:cstheme="minorHAnsi"/>
          <w:color w:val="222222"/>
          <w:shd w:val="clear" w:color="auto" w:fill="FFFFFF"/>
        </w:rPr>
        <w:t xml:space="preserve">.  </w:t>
      </w:r>
    </w:p>
    <w:p w14:paraId="241C6D4C" w14:textId="77777777" w:rsidR="00184AB0" w:rsidRPr="00D9701F" w:rsidRDefault="00184AB0" w:rsidP="00184AB0">
      <w:pPr>
        <w:rPr>
          <w:rFonts w:cstheme="minorHAnsi"/>
          <w:color w:val="222222"/>
          <w:shd w:val="clear" w:color="auto" w:fill="FFFFFF"/>
        </w:rPr>
      </w:pPr>
    </w:p>
    <w:p w14:paraId="7199D193" w14:textId="77777777" w:rsidR="00184AB0" w:rsidRDefault="00184AB0" w:rsidP="00184AB0">
      <w:pPr>
        <w:rPr>
          <w:rFonts w:cstheme="minorHAnsi"/>
          <w:b/>
          <w:bCs/>
          <w:color w:val="222222"/>
          <w:shd w:val="clear" w:color="auto" w:fill="FFFFFF"/>
        </w:rPr>
      </w:pPr>
    </w:p>
    <w:p w14:paraId="18C344C2" w14:textId="2EE66EB0" w:rsidR="00184AB0" w:rsidRPr="00E90089" w:rsidRDefault="00184AB0" w:rsidP="00184AB0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__________________________</w:t>
      </w:r>
      <w:r>
        <w:rPr>
          <w:rFonts w:cstheme="minorHAnsi"/>
          <w:color w:val="222222"/>
          <w:shd w:val="clear" w:color="auto" w:fill="FFFFFF"/>
        </w:rPr>
        <w:t xml:space="preserve">               </w:t>
      </w:r>
      <w:r w:rsidRPr="00540437">
        <w:rPr>
          <w:rFonts w:cstheme="minorHAnsi"/>
          <w:color w:val="222222"/>
          <w:shd w:val="clear" w:color="auto" w:fill="FFFFFF"/>
        </w:rPr>
        <w:t>__________________________</w:t>
      </w:r>
      <w:r>
        <w:rPr>
          <w:rFonts w:cstheme="minorHAnsi"/>
          <w:color w:val="222222"/>
          <w:shd w:val="clear" w:color="auto" w:fill="FFFFFF"/>
        </w:rPr>
        <w:br/>
      </w:r>
      <w:r w:rsidRPr="00E90089">
        <w:rPr>
          <w:rFonts w:cstheme="minorHAnsi"/>
          <w:color w:val="222222"/>
          <w:shd w:val="clear" w:color="auto" w:fill="FFFFFF"/>
        </w:rPr>
        <w:t>Signature</w:t>
      </w:r>
      <w:r>
        <w:rPr>
          <w:rFonts w:cstheme="minorHAnsi"/>
          <w:color w:val="222222"/>
          <w:shd w:val="clear" w:color="auto" w:fill="FFFFFF"/>
        </w:rPr>
        <w:tab/>
      </w:r>
      <w:r>
        <w:rPr>
          <w:rFonts w:cstheme="minorHAnsi"/>
          <w:color w:val="222222"/>
          <w:shd w:val="clear" w:color="auto" w:fill="FFFFFF"/>
        </w:rPr>
        <w:tab/>
      </w:r>
      <w:r>
        <w:rPr>
          <w:rFonts w:cstheme="minorHAnsi"/>
          <w:color w:val="222222"/>
          <w:shd w:val="clear" w:color="auto" w:fill="FFFFFF"/>
        </w:rPr>
        <w:tab/>
      </w:r>
      <w:r>
        <w:rPr>
          <w:rFonts w:cstheme="minorHAnsi"/>
          <w:color w:val="222222"/>
          <w:shd w:val="clear" w:color="auto" w:fill="FFFFFF"/>
        </w:rPr>
        <w:tab/>
      </w:r>
      <w:r w:rsidRPr="00E90089">
        <w:rPr>
          <w:rFonts w:cstheme="minorHAnsi"/>
          <w:color w:val="222222"/>
          <w:shd w:val="clear" w:color="auto" w:fill="FFFFFF"/>
        </w:rPr>
        <w:t>Print Name</w:t>
      </w:r>
    </w:p>
    <w:p w14:paraId="163176CF" w14:textId="77777777" w:rsidR="00184AB0" w:rsidRDefault="00184AB0" w:rsidP="00184AB0">
      <w:pPr>
        <w:rPr>
          <w:rFonts w:cstheme="minorHAnsi"/>
          <w:b/>
          <w:bCs/>
          <w:color w:val="222222"/>
          <w:shd w:val="clear" w:color="auto" w:fill="FFFFFF"/>
        </w:rPr>
      </w:pPr>
    </w:p>
    <w:p w14:paraId="02A79CC0" w14:textId="77777777" w:rsidR="00184AB0" w:rsidRDefault="00184AB0" w:rsidP="00184AB0">
      <w:pPr>
        <w:rPr>
          <w:rFonts w:cstheme="minorHAnsi"/>
          <w:b/>
          <w:bCs/>
          <w:color w:val="222222"/>
          <w:shd w:val="clear" w:color="auto" w:fill="FFFFFF"/>
        </w:rPr>
      </w:pPr>
    </w:p>
    <w:p w14:paraId="7335120B" w14:textId="77777777" w:rsidR="00184AB0" w:rsidRDefault="00184AB0" w:rsidP="00184AB0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</w:t>
      </w:r>
    </w:p>
    <w:p w14:paraId="560214DA" w14:textId="77777777" w:rsidR="00184AB0" w:rsidRPr="00E90089" w:rsidRDefault="00184AB0" w:rsidP="00184AB0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color w:val="222222"/>
          <w:shd w:val="clear" w:color="auto" w:fill="FFFFFF"/>
        </w:rPr>
        <w:t>Institution</w:t>
      </w:r>
    </w:p>
    <w:p w14:paraId="28E6CC7C" w14:textId="77777777" w:rsidR="00184AB0" w:rsidRDefault="00184AB0" w:rsidP="00184AB0">
      <w:pPr>
        <w:rPr>
          <w:rFonts w:cstheme="minorHAnsi"/>
          <w:color w:val="222222"/>
          <w:shd w:val="clear" w:color="auto" w:fill="FFFFFF"/>
        </w:rPr>
      </w:pPr>
    </w:p>
    <w:p w14:paraId="393F69FE" w14:textId="77777777" w:rsidR="00184AB0" w:rsidRPr="00540437" w:rsidRDefault="00184AB0" w:rsidP="00184AB0">
      <w:pPr>
        <w:rPr>
          <w:rFonts w:cstheme="minorHAnsi"/>
          <w:color w:val="222222"/>
          <w:shd w:val="clear" w:color="auto" w:fill="FFFFFF"/>
        </w:rPr>
      </w:pPr>
    </w:p>
    <w:p w14:paraId="50D210E9" w14:textId="77777777" w:rsidR="00184AB0" w:rsidRPr="00D9701F" w:rsidRDefault="00184AB0" w:rsidP="00184AB0">
      <w:pPr>
        <w:rPr>
          <w:rFonts w:cstheme="minorHAnsi"/>
          <w:color w:val="222222"/>
          <w:shd w:val="clear" w:color="auto" w:fill="FFFFFF"/>
        </w:rPr>
      </w:pPr>
      <w:r w:rsidRPr="00D9701F">
        <w:rPr>
          <w:rFonts w:cstheme="minorHAnsi"/>
          <w:color w:val="222222"/>
          <w:shd w:val="clear" w:color="auto" w:fill="FFFFFF"/>
        </w:rPr>
        <w:t>_____________________</w:t>
      </w:r>
    </w:p>
    <w:p w14:paraId="25DF9A1B" w14:textId="77777777" w:rsidR="00184AB0" w:rsidRPr="00E90089" w:rsidRDefault="00184AB0" w:rsidP="00184AB0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color w:val="222222"/>
          <w:shd w:val="clear" w:color="auto" w:fill="FFFFFF"/>
        </w:rPr>
        <w:t>Date</w:t>
      </w:r>
    </w:p>
    <w:p w14:paraId="3CA115C9" w14:textId="77777777" w:rsidR="00184AB0" w:rsidRDefault="00184AB0" w:rsidP="00184AB0"/>
    <w:sectPr w:rsidR="00184AB0" w:rsidSect="00473EEE"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E4553" w14:textId="77777777" w:rsidR="00A933F4" w:rsidRDefault="00A933F4" w:rsidP="00220D44">
      <w:pPr>
        <w:spacing w:after="0" w:line="240" w:lineRule="auto"/>
      </w:pPr>
      <w:r>
        <w:separator/>
      </w:r>
    </w:p>
  </w:endnote>
  <w:endnote w:type="continuationSeparator" w:id="0">
    <w:p w14:paraId="34DAB413" w14:textId="77777777" w:rsidR="00A933F4" w:rsidRDefault="00A933F4" w:rsidP="0022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7DC9D" w14:textId="77777777" w:rsidR="00F119BA" w:rsidRDefault="00F119BA">
    <w:pPr>
      <w:pStyle w:val="Footer"/>
      <w:rPr>
        <w:noProof/>
        <w:lang w:eastAsia="en-GB"/>
      </w:rPr>
    </w:pPr>
  </w:p>
  <w:p w14:paraId="37575E56" w14:textId="77777777" w:rsidR="00473EEE" w:rsidRDefault="00473EEE">
    <w:pPr>
      <w:pStyle w:val="Footer"/>
      <w:rPr>
        <w:noProof/>
        <w:lang w:eastAsia="en-GB"/>
      </w:rPr>
    </w:pPr>
  </w:p>
  <w:p w14:paraId="2DCAD7EB" w14:textId="77777777" w:rsidR="00473EEE" w:rsidRDefault="00473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1C408" w14:textId="77777777" w:rsidR="00A933F4" w:rsidRDefault="00A933F4" w:rsidP="00220D44">
      <w:pPr>
        <w:spacing w:after="0" w:line="240" w:lineRule="auto"/>
      </w:pPr>
      <w:r>
        <w:separator/>
      </w:r>
    </w:p>
  </w:footnote>
  <w:footnote w:type="continuationSeparator" w:id="0">
    <w:p w14:paraId="6B0F699D" w14:textId="77777777" w:rsidR="00A933F4" w:rsidRDefault="00A933F4" w:rsidP="00220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75389" w14:textId="77777777" w:rsidR="00220D44" w:rsidRDefault="00A965F8" w:rsidP="00A965F8">
    <w:pPr>
      <w:pStyle w:val="Header"/>
      <w:tabs>
        <w:tab w:val="clear" w:pos="4513"/>
        <w:tab w:val="clear" w:pos="9026"/>
        <w:tab w:val="left" w:pos="184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B4AA89" wp14:editId="0FFF2E07">
          <wp:simplePos x="0" y="0"/>
          <wp:positionH relativeFrom="column">
            <wp:posOffset>-914400</wp:posOffset>
          </wp:positionH>
          <wp:positionV relativeFrom="paragraph">
            <wp:posOffset>-440055</wp:posOffset>
          </wp:positionV>
          <wp:extent cx="7604594" cy="10668000"/>
          <wp:effectExtent l="0" t="0" r="0" b="0"/>
          <wp:wrapNone/>
          <wp:docPr id="1" name="Picture 1" descr="A picture containing text, footw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otw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107" cy="10679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  <w:r>
      <w:rPr>
        <w:noProof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6B7A7" w14:textId="77777777" w:rsidR="00F06BAF" w:rsidRDefault="00F06BA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95775E" wp14:editId="40112D29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622781" cy="10693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2781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F0"/>
    <w:rsid w:val="00085313"/>
    <w:rsid w:val="00087DB1"/>
    <w:rsid w:val="0011197E"/>
    <w:rsid w:val="001526D1"/>
    <w:rsid w:val="00184AB0"/>
    <w:rsid w:val="00220D44"/>
    <w:rsid w:val="003B7DD9"/>
    <w:rsid w:val="0044461A"/>
    <w:rsid w:val="00473EEE"/>
    <w:rsid w:val="005C1DF0"/>
    <w:rsid w:val="00610C69"/>
    <w:rsid w:val="006B6119"/>
    <w:rsid w:val="00712674"/>
    <w:rsid w:val="0072266B"/>
    <w:rsid w:val="0072742D"/>
    <w:rsid w:val="00755B5B"/>
    <w:rsid w:val="008002BF"/>
    <w:rsid w:val="00902396"/>
    <w:rsid w:val="00943941"/>
    <w:rsid w:val="009C0D40"/>
    <w:rsid w:val="009E717B"/>
    <w:rsid w:val="00A22EE4"/>
    <w:rsid w:val="00A7617B"/>
    <w:rsid w:val="00A933F4"/>
    <w:rsid w:val="00A95560"/>
    <w:rsid w:val="00A965F8"/>
    <w:rsid w:val="00B32306"/>
    <w:rsid w:val="00B4368A"/>
    <w:rsid w:val="00B557A9"/>
    <w:rsid w:val="00C165DE"/>
    <w:rsid w:val="00CB1BDC"/>
    <w:rsid w:val="00D07DDA"/>
    <w:rsid w:val="00D269B6"/>
    <w:rsid w:val="00D40CB9"/>
    <w:rsid w:val="00D57B8F"/>
    <w:rsid w:val="00D645B4"/>
    <w:rsid w:val="00D74CAA"/>
    <w:rsid w:val="00DF49A0"/>
    <w:rsid w:val="00E56C83"/>
    <w:rsid w:val="00EC32C3"/>
    <w:rsid w:val="00F06BAF"/>
    <w:rsid w:val="00F119BA"/>
    <w:rsid w:val="00F9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91559"/>
  <w15:chartTrackingRefBased/>
  <w15:docId w15:val="{833714C7-F978-48F6-9570-90B14635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B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5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39659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39659 - Letterhead</Template>
  <TotalTime>13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Louisa Coulthurst</cp:lastModifiedBy>
  <cp:revision>17</cp:revision>
  <cp:lastPrinted>2023-02-06T13:06:00Z</cp:lastPrinted>
  <dcterms:created xsi:type="dcterms:W3CDTF">2023-02-02T11:34:00Z</dcterms:created>
  <dcterms:modified xsi:type="dcterms:W3CDTF">2023-08-23T10:54:00Z</dcterms:modified>
</cp:coreProperties>
</file>